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2538" w:rsidRPr="008074FD" w:rsidRDefault="00FC2538" w:rsidP="008074FD">
      <w:pPr>
        <w:spacing w:line="276" w:lineRule="auto"/>
        <w:rPr>
          <w:rFonts w:cs="David" w:hint="cs"/>
          <w:rtl/>
        </w:rPr>
      </w:pPr>
    </w:p>
    <w:p w:rsidR="00112AFB" w:rsidRPr="008074FD" w:rsidRDefault="00191028" w:rsidP="008074FD">
      <w:pPr>
        <w:spacing w:before="100" w:beforeAutospacing="1" w:after="100" w:afterAutospacing="1" w:line="276" w:lineRule="auto"/>
        <w:jc w:val="center"/>
        <w:rPr>
          <w:rFonts w:ascii="Arial" w:hAnsi="Arial" w:cs="David"/>
        </w:rPr>
      </w:pPr>
      <w:r w:rsidRPr="008074FD">
        <w:rPr>
          <w:rFonts w:ascii="Arial" w:hAnsi="Arial" w:cs="David" w:hint="cs"/>
          <w:b/>
          <w:bCs/>
          <w:rtl/>
        </w:rPr>
        <w:t>המשרד לפיתוח הנגב והגליל</w:t>
      </w:r>
    </w:p>
    <w:p w:rsidR="00112AFB" w:rsidRPr="008074FD" w:rsidRDefault="00112AFB" w:rsidP="00A5207B">
      <w:pPr>
        <w:spacing w:before="100" w:beforeAutospacing="1" w:after="100" w:afterAutospacing="1" w:line="276" w:lineRule="auto"/>
        <w:jc w:val="center"/>
        <w:rPr>
          <w:rFonts w:ascii="Arial" w:hAnsi="Arial" w:cs="David"/>
          <w:rtl/>
        </w:rPr>
      </w:pPr>
      <w:r w:rsidRPr="008074FD">
        <w:rPr>
          <w:rFonts w:ascii="Arial" w:hAnsi="Arial" w:cs="David"/>
          <w:b/>
          <w:bCs/>
          <w:rtl/>
        </w:rPr>
        <w:t xml:space="preserve">מכרז פומבי מספר </w:t>
      </w:r>
      <w:r w:rsidR="00862E91" w:rsidRPr="008074FD">
        <w:rPr>
          <w:rFonts w:ascii="Arial" w:hAnsi="Arial" w:cs="David" w:hint="cs"/>
          <w:b/>
          <w:bCs/>
          <w:rtl/>
        </w:rPr>
        <w:t>0</w:t>
      </w:r>
      <w:r w:rsidR="00A5207B">
        <w:rPr>
          <w:rFonts w:ascii="Arial" w:hAnsi="Arial" w:cs="David" w:hint="cs"/>
          <w:b/>
          <w:bCs/>
          <w:rtl/>
        </w:rPr>
        <w:t>4</w:t>
      </w:r>
      <w:r w:rsidR="00191028" w:rsidRPr="008074FD">
        <w:rPr>
          <w:rFonts w:ascii="Arial" w:hAnsi="Arial" w:cs="David" w:hint="cs"/>
          <w:b/>
          <w:bCs/>
          <w:rtl/>
        </w:rPr>
        <w:t>/10</w:t>
      </w:r>
    </w:p>
    <w:p w:rsidR="00B3241E" w:rsidRPr="00B3241E" w:rsidRDefault="00B3241E" w:rsidP="00B3241E">
      <w:pPr>
        <w:jc w:val="center"/>
        <w:rPr>
          <w:rFonts w:cs="David"/>
          <w:b/>
          <w:bCs/>
          <w:sz w:val="28"/>
          <w:szCs w:val="28"/>
          <w:rtl/>
        </w:rPr>
      </w:pPr>
      <w:r w:rsidRPr="00B3241E">
        <w:rPr>
          <w:rFonts w:cs="David" w:hint="cs"/>
          <w:b/>
          <w:bCs/>
          <w:sz w:val="28"/>
          <w:szCs w:val="28"/>
          <w:rtl/>
        </w:rPr>
        <w:t>לאספקת שירותי תכנון, ביצוע וניתוח מחקרים איכותיים ומחקרים כמותיים</w:t>
      </w:r>
    </w:p>
    <w:p w:rsidR="00191028" w:rsidRPr="008074FD" w:rsidRDefault="00191028" w:rsidP="00B3241E">
      <w:pPr>
        <w:numPr>
          <w:ilvl w:val="0"/>
          <w:numId w:val="14"/>
        </w:numPr>
        <w:spacing w:before="100" w:beforeAutospacing="1" w:after="100" w:afterAutospacing="1" w:line="276" w:lineRule="auto"/>
        <w:jc w:val="both"/>
        <w:rPr>
          <w:rFonts w:ascii="Arial" w:hAnsi="Arial" w:cs="David"/>
        </w:rPr>
      </w:pPr>
      <w:r w:rsidRPr="008074FD">
        <w:rPr>
          <w:rFonts w:ascii="Arial" w:hAnsi="Arial" w:cs="David" w:hint="cs"/>
          <w:rtl/>
        </w:rPr>
        <w:t xml:space="preserve">מוזמנות בזאת הצעות </w:t>
      </w:r>
      <w:r w:rsidR="00B3241E" w:rsidRPr="00B3241E">
        <w:rPr>
          <w:rFonts w:cs="David" w:hint="cs"/>
          <w:rtl/>
        </w:rPr>
        <w:t xml:space="preserve">לאספקת שירותי תכנון, ביצוע וניתוח מחקרים איכותיים ומחקרים כמותיים </w:t>
      </w:r>
      <w:r w:rsidRPr="008074FD">
        <w:rPr>
          <w:rFonts w:ascii="Arial" w:hAnsi="Arial" w:cs="David" w:hint="cs"/>
          <w:rtl/>
        </w:rPr>
        <w:t>עבור המשרד לפיתוח הנגב והגליל, כמפורט במסמכי המכרז.</w:t>
      </w:r>
    </w:p>
    <w:p w:rsidR="00112AFB" w:rsidRPr="008074FD" w:rsidRDefault="00112AFB" w:rsidP="009614F8">
      <w:pPr>
        <w:numPr>
          <w:ilvl w:val="0"/>
          <w:numId w:val="14"/>
        </w:numPr>
        <w:spacing w:before="100" w:beforeAutospacing="1" w:after="100" w:afterAutospacing="1" w:line="276" w:lineRule="auto"/>
        <w:jc w:val="both"/>
        <w:rPr>
          <w:rFonts w:ascii="Arial" w:hAnsi="Arial" w:cs="David"/>
        </w:rPr>
      </w:pPr>
      <w:r w:rsidRPr="008074FD">
        <w:rPr>
          <w:rFonts w:ascii="Arial" w:hAnsi="Arial" w:cs="David"/>
          <w:rtl/>
        </w:rPr>
        <w:t xml:space="preserve">את מסמכי המכרז, עבור השירותים המבוקשים, ניתן לקבל במשרד </w:t>
      </w:r>
      <w:r w:rsidR="00191028" w:rsidRPr="008074FD">
        <w:rPr>
          <w:rFonts w:ascii="Arial" w:hAnsi="Arial" w:cs="David" w:hint="cs"/>
          <w:rtl/>
        </w:rPr>
        <w:t>לפיתוח הנגב והגליל</w:t>
      </w:r>
      <w:r w:rsidRPr="008074FD">
        <w:rPr>
          <w:rFonts w:ascii="Arial" w:hAnsi="Arial" w:cs="David"/>
          <w:rtl/>
        </w:rPr>
        <w:t xml:space="preserve"> בימים א'-ה' בין השעות </w:t>
      </w:r>
      <w:r w:rsidRPr="008074FD">
        <w:rPr>
          <w:rFonts w:ascii="Arial" w:hAnsi="Arial" w:cs="David" w:hint="cs"/>
          <w:rtl/>
        </w:rPr>
        <w:t>9</w:t>
      </w:r>
      <w:r w:rsidRPr="008074FD">
        <w:rPr>
          <w:rFonts w:ascii="Arial" w:hAnsi="Arial" w:cs="David"/>
          <w:rtl/>
        </w:rPr>
        <w:t>:</w:t>
      </w:r>
      <w:r w:rsidR="00191028" w:rsidRPr="008074FD">
        <w:rPr>
          <w:rFonts w:ascii="Arial" w:hAnsi="Arial" w:cs="David" w:hint="cs"/>
          <w:rtl/>
        </w:rPr>
        <w:t>30</w:t>
      </w:r>
      <w:r w:rsidRPr="008074FD">
        <w:rPr>
          <w:rFonts w:ascii="Arial" w:hAnsi="Arial" w:cs="David"/>
          <w:rtl/>
        </w:rPr>
        <w:t xml:space="preserve"> ל- 15:30, ב</w:t>
      </w:r>
      <w:r w:rsidRPr="008074FD">
        <w:rPr>
          <w:rFonts w:ascii="Arial" w:hAnsi="Arial" w:cs="David" w:hint="cs"/>
          <w:rtl/>
        </w:rPr>
        <w:t>שד</w:t>
      </w:r>
      <w:r w:rsidRPr="008074FD">
        <w:rPr>
          <w:rFonts w:ascii="Arial" w:hAnsi="Arial" w:cs="David"/>
          <w:rtl/>
        </w:rPr>
        <w:t xml:space="preserve">' </w:t>
      </w:r>
      <w:r w:rsidRPr="008074FD">
        <w:rPr>
          <w:rFonts w:ascii="Arial" w:hAnsi="Arial" w:cs="David" w:hint="cs"/>
          <w:rtl/>
        </w:rPr>
        <w:t>שאול המלך 8</w:t>
      </w:r>
      <w:r w:rsidRPr="008074FD">
        <w:rPr>
          <w:rFonts w:ascii="Arial" w:hAnsi="Arial" w:cs="David"/>
          <w:rtl/>
        </w:rPr>
        <w:t xml:space="preserve">, קומה </w:t>
      </w:r>
      <w:r w:rsidR="00191028" w:rsidRPr="008074FD">
        <w:rPr>
          <w:rFonts w:ascii="Arial" w:hAnsi="Arial" w:cs="David" w:hint="cs"/>
          <w:rtl/>
        </w:rPr>
        <w:t>13</w:t>
      </w:r>
      <w:r w:rsidRPr="008074FD">
        <w:rPr>
          <w:rFonts w:ascii="Arial" w:hAnsi="Arial" w:cs="David"/>
          <w:rtl/>
        </w:rPr>
        <w:t>,</w:t>
      </w:r>
      <w:r w:rsidR="00E271B5" w:rsidRPr="008074FD">
        <w:rPr>
          <w:rFonts w:ascii="Arial" w:hAnsi="Arial" w:cs="David" w:hint="cs"/>
          <w:rtl/>
        </w:rPr>
        <w:t xml:space="preserve"> </w:t>
      </w:r>
      <w:r w:rsidRPr="008074FD">
        <w:rPr>
          <w:rFonts w:ascii="Arial" w:hAnsi="Arial" w:cs="David" w:hint="cs"/>
          <w:rtl/>
        </w:rPr>
        <w:t>תל אביב</w:t>
      </w:r>
      <w:r w:rsidRPr="008074FD">
        <w:rPr>
          <w:rFonts w:ascii="Arial" w:hAnsi="Arial" w:cs="David"/>
          <w:rtl/>
        </w:rPr>
        <w:t xml:space="preserve">, </w:t>
      </w:r>
      <w:r w:rsidRPr="008074FD">
        <w:rPr>
          <w:rFonts w:ascii="Arial" w:hAnsi="Arial" w:cs="David" w:hint="cs"/>
          <w:rtl/>
        </w:rPr>
        <w:t>אצל</w:t>
      </w:r>
      <w:r w:rsidR="00F05454" w:rsidRPr="008074FD">
        <w:rPr>
          <w:rFonts w:ascii="Arial" w:hAnsi="Arial" w:cs="David" w:hint="cs"/>
          <w:rtl/>
        </w:rPr>
        <w:t xml:space="preserve">  </w:t>
      </w:r>
      <w:r w:rsidR="009614F8">
        <w:rPr>
          <w:rFonts w:ascii="Arial" w:hAnsi="Arial" w:cs="David" w:hint="cs"/>
          <w:rtl/>
        </w:rPr>
        <w:t>עו"ד נועה צבי</w:t>
      </w:r>
      <w:r w:rsidRPr="008074FD">
        <w:rPr>
          <w:rFonts w:ascii="Arial" w:hAnsi="Arial" w:cs="David" w:hint="cs"/>
          <w:rtl/>
        </w:rPr>
        <w:t xml:space="preserve"> </w:t>
      </w:r>
      <w:r w:rsidR="00E271B5" w:rsidRPr="008074FD">
        <w:rPr>
          <w:rFonts w:ascii="Arial" w:hAnsi="Arial" w:cs="David" w:hint="cs"/>
          <w:rtl/>
        </w:rPr>
        <w:t>.</w:t>
      </w:r>
      <w:r w:rsidR="00A32F08">
        <w:rPr>
          <w:rFonts w:ascii="Arial" w:hAnsi="Arial" w:cs="David" w:hint="cs"/>
          <w:rtl/>
        </w:rPr>
        <w:t xml:space="preserve"> </w:t>
      </w:r>
      <w:r w:rsidR="00A32F08">
        <w:rPr>
          <w:rFonts w:ascii="Arial" w:hAnsi="Arial" w:cs="David"/>
          <w:rtl/>
        </w:rPr>
        <w:t>טלפו</w:t>
      </w:r>
      <w:r w:rsidR="00A32F08">
        <w:rPr>
          <w:rFonts w:ascii="Arial" w:hAnsi="Arial" w:cs="David" w:hint="cs"/>
          <w:rtl/>
        </w:rPr>
        <w:t>ן</w:t>
      </w:r>
      <w:r w:rsidRPr="008074FD">
        <w:rPr>
          <w:rFonts w:ascii="Arial" w:hAnsi="Arial" w:cs="David"/>
          <w:rtl/>
        </w:rPr>
        <w:t xml:space="preserve">: </w:t>
      </w:r>
      <w:r w:rsidRPr="008074FD">
        <w:rPr>
          <w:rFonts w:ascii="Arial" w:hAnsi="Arial" w:cs="David" w:hint="cs"/>
          <w:rtl/>
        </w:rPr>
        <w:t>03-6060700.</w:t>
      </w:r>
      <w:r w:rsidR="00E271B5" w:rsidRPr="008074FD">
        <w:rPr>
          <w:rFonts w:ascii="Arial" w:hAnsi="Arial" w:cs="David" w:hint="cs"/>
          <w:rtl/>
        </w:rPr>
        <w:tab/>
      </w:r>
      <w:r w:rsidRPr="008074FD">
        <w:rPr>
          <w:rFonts w:ascii="Arial" w:hAnsi="Arial" w:cs="David"/>
          <w:rtl/>
        </w:rPr>
        <w:br/>
      </w:r>
    </w:p>
    <w:p w:rsidR="00112AFB" w:rsidRPr="008074FD" w:rsidRDefault="00112AFB" w:rsidP="00A609FF">
      <w:pPr>
        <w:numPr>
          <w:ilvl w:val="0"/>
          <w:numId w:val="14"/>
        </w:numPr>
        <w:spacing w:before="100" w:beforeAutospacing="1" w:after="100" w:afterAutospacing="1" w:line="276" w:lineRule="auto"/>
        <w:jc w:val="both"/>
        <w:rPr>
          <w:rFonts w:ascii="Arial" w:hAnsi="Arial" w:cs="David"/>
        </w:rPr>
      </w:pPr>
      <w:r w:rsidRPr="008074FD">
        <w:rPr>
          <w:rFonts w:ascii="Arial" w:hAnsi="Arial" w:cs="David"/>
          <w:b/>
          <w:bCs/>
          <w:rtl/>
        </w:rPr>
        <w:t>מועד אחרון להגשת הצעות</w:t>
      </w:r>
      <w:r w:rsidRPr="008074FD">
        <w:rPr>
          <w:rFonts w:ascii="Arial" w:hAnsi="Arial" w:cs="David"/>
          <w:rtl/>
        </w:rPr>
        <w:t>: יום</w:t>
      </w:r>
      <w:r w:rsidR="00581200">
        <w:rPr>
          <w:rFonts w:ascii="Arial" w:hAnsi="Arial" w:cs="David" w:hint="cs"/>
          <w:rtl/>
        </w:rPr>
        <w:t xml:space="preserve"> ראשון</w:t>
      </w:r>
      <w:r w:rsidR="006C7C8D" w:rsidRPr="008074FD">
        <w:rPr>
          <w:rFonts w:ascii="Arial" w:hAnsi="Arial" w:cs="David" w:hint="cs"/>
          <w:rtl/>
        </w:rPr>
        <w:t xml:space="preserve"> </w:t>
      </w:r>
      <w:r w:rsidR="00A609FF">
        <w:rPr>
          <w:rFonts w:ascii="Arial" w:hAnsi="Arial" w:cs="David" w:hint="cs"/>
          <w:rtl/>
        </w:rPr>
        <w:t>13.2.2011</w:t>
      </w:r>
      <w:r w:rsidR="0037095F" w:rsidRPr="008074FD">
        <w:rPr>
          <w:rFonts w:ascii="Arial" w:hAnsi="Arial" w:cs="David" w:hint="cs"/>
          <w:rtl/>
        </w:rPr>
        <w:t xml:space="preserve"> </w:t>
      </w:r>
      <w:r w:rsidRPr="008074FD">
        <w:rPr>
          <w:rFonts w:ascii="Arial" w:hAnsi="Arial" w:cs="David"/>
          <w:rtl/>
        </w:rPr>
        <w:t>בשעה 12:00 בתיבת המכרזים בכתובת לעיל.</w:t>
      </w:r>
      <w:r w:rsidRPr="008074FD">
        <w:rPr>
          <w:rFonts w:ascii="Arial" w:hAnsi="Arial" w:cs="David"/>
          <w:rtl/>
        </w:rPr>
        <w:br/>
      </w:r>
    </w:p>
    <w:p w:rsidR="00112AFB" w:rsidRPr="008074FD" w:rsidRDefault="00112AFB" w:rsidP="00194946">
      <w:pPr>
        <w:numPr>
          <w:ilvl w:val="0"/>
          <w:numId w:val="14"/>
        </w:numPr>
        <w:spacing w:before="100" w:beforeAutospacing="1" w:after="100" w:afterAutospacing="1" w:line="276" w:lineRule="auto"/>
        <w:jc w:val="both"/>
        <w:rPr>
          <w:rFonts w:ascii="Arial" w:hAnsi="Arial" w:cs="David"/>
        </w:rPr>
      </w:pPr>
      <w:r w:rsidRPr="008074FD">
        <w:rPr>
          <w:rFonts w:ascii="Arial" w:hAnsi="Arial" w:cs="David" w:hint="cs"/>
          <w:rtl/>
        </w:rPr>
        <w:t>תקופת ההתקשרו</w:t>
      </w:r>
      <w:r w:rsidR="00F149BC" w:rsidRPr="008074FD">
        <w:rPr>
          <w:rFonts w:ascii="Arial" w:hAnsi="Arial" w:cs="David" w:hint="cs"/>
          <w:rtl/>
        </w:rPr>
        <w:t xml:space="preserve">ת הינה </w:t>
      </w:r>
      <w:r w:rsidR="00191028" w:rsidRPr="008074FD">
        <w:rPr>
          <w:rFonts w:ascii="Arial" w:hAnsi="Arial" w:cs="David" w:hint="cs"/>
          <w:rtl/>
        </w:rPr>
        <w:t>לש</w:t>
      </w:r>
      <w:r w:rsidR="00B3241E">
        <w:rPr>
          <w:rFonts w:ascii="Arial" w:hAnsi="Arial" w:cs="David" w:hint="cs"/>
          <w:rtl/>
        </w:rPr>
        <w:t>נה</w:t>
      </w:r>
      <w:r w:rsidR="00191028" w:rsidRPr="008074FD">
        <w:rPr>
          <w:rFonts w:ascii="Arial" w:hAnsi="Arial" w:cs="David" w:hint="cs"/>
          <w:rtl/>
        </w:rPr>
        <w:t xml:space="preserve"> </w:t>
      </w:r>
      <w:r w:rsidR="00F149BC" w:rsidRPr="008074FD">
        <w:rPr>
          <w:rFonts w:ascii="Arial" w:hAnsi="Arial" w:cs="David" w:hint="cs"/>
          <w:rtl/>
        </w:rPr>
        <w:t>חתימת ההסכם</w:t>
      </w:r>
      <w:r w:rsidR="00B3241E" w:rsidRPr="00B3241E">
        <w:rPr>
          <w:rtl/>
        </w:rPr>
        <w:t xml:space="preserve"> </w:t>
      </w:r>
      <w:r w:rsidR="00B3241E" w:rsidRPr="00B3241E">
        <w:rPr>
          <w:rFonts w:cs="David"/>
          <w:rtl/>
        </w:rPr>
        <w:t>עם אופציה למשרד בלבד להארכה</w:t>
      </w:r>
      <w:r w:rsidR="00B3241E" w:rsidRPr="00B3241E">
        <w:rPr>
          <w:rFonts w:cs="David" w:hint="cs"/>
          <w:rtl/>
        </w:rPr>
        <w:t xml:space="preserve"> </w:t>
      </w:r>
      <w:r w:rsidR="00B3241E" w:rsidRPr="00B3241E">
        <w:rPr>
          <w:rFonts w:cs="David"/>
          <w:rtl/>
        </w:rPr>
        <w:t>בשנ</w:t>
      </w:r>
      <w:r w:rsidR="00B3241E" w:rsidRPr="00B3241E">
        <w:rPr>
          <w:rFonts w:cs="David" w:hint="cs"/>
          <w:rtl/>
        </w:rPr>
        <w:t>ה נוספת</w:t>
      </w:r>
      <w:r w:rsidR="008074FD" w:rsidRPr="00B3241E">
        <w:rPr>
          <w:rFonts w:ascii="Arial" w:hAnsi="Arial" w:cs="David" w:hint="cs"/>
          <w:rtl/>
        </w:rPr>
        <w:t>.</w:t>
      </w:r>
      <w:r w:rsidRPr="008074FD">
        <w:rPr>
          <w:rFonts w:ascii="Arial" w:hAnsi="Arial" w:cs="David"/>
          <w:rtl/>
        </w:rPr>
        <w:br/>
      </w:r>
    </w:p>
    <w:p w:rsidR="00DD7217" w:rsidRPr="00DD7217" w:rsidRDefault="00112AFB" w:rsidP="00DD7217">
      <w:pPr>
        <w:numPr>
          <w:ilvl w:val="0"/>
          <w:numId w:val="14"/>
        </w:numPr>
        <w:spacing w:before="100" w:beforeAutospacing="1" w:after="100" w:afterAutospacing="1" w:line="276" w:lineRule="auto"/>
        <w:jc w:val="both"/>
        <w:rPr>
          <w:rFonts w:cs="David"/>
          <w:rtl/>
        </w:rPr>
      </w:pPr>
      <w:r w:rsidRPr="008074FD">
        <w:rPr>
          <w:rFonts w:cs="David" w:hint="cs"/>
          <w:u w:val="single"/>
          <w:rtl/>
        </w:rPr>
        <w:t>השירותים הנדרשים:</w:t>
      </w:r>
      <w:r w:rsidR="00DD7217">
        <w:rPr>
          <w:rFonts w:cs="David" w:hint="cs"/>
          <w:rtl/>
        </w:rPr>
        <w:t xml:space="preserve"> </w:t>
      </w:r>
      <w:r w:rsidR="00DD7217" w:rsidRPr="00DD7217">
        <w:rPr>
          <w:rFonts w:ascii="Arial" w:hAnsi="Arial" w:cs="David" w:hint="cs"/>
          <w:rtl/>
        </w:rPr>
        <w:t>ב</w:t>
      </w:r>
      <w:r w:rsidR="00DD7217">
        <w:rPr>
          <w:rFonts w:ascii="Arial" w:hAnsi="Arial" w:cs="David" w:hint="cs"/>
          <w:rtl/>
        </w:rPr>
        <w:t>י</w:t>
      </w:r>
      <w:r w:rsidR="00DD7217" w:rsidRPr="00DD7217">
        <w:rPr>
          <w:rFonts w:ascii="Arial" w:hAnsi="Arial" w:cs="David" w:hint="cs"/>
          <w:rtl/>
        </w:rPr>
        <w:t>צ</w:t>
      </w:r>
      <w:r w:rsidR="00DD7217">
        <w:rPr>
          <w:rFonts w:ascii="Arial" w:hAnsi="Arial" w:cs="David" w:hint="cs"/>
          <w:rtl/>
        </w:rPr>
        <w:t>ו</w:t>
      </w:r>
      <w:r w:rsidR="00DD7217" w:rsidRPr="00DD7217">
        <w:rPr>
          <w:rFonts w:ascii="Arial" w:hAnsi="Arial" w:cs="David" w:hint="cs"/>
          <w:rtl/>
        </w:rPr>
        <w:t>ע עבודות שדה של סקרים ומחקרים בקרב הציבור הרחב והרשויות המקומיות, וכן כתיבת דו"חות על סמך ניתוח הנתונים שנאספו. עבודת השדה תיערך באחת או יותר מהשיטות הבאות: ראיון פנים אל פנים, ראיון טלפוני, סקר אומניבוס וקבוצות מיקוד. המשרד רשאי להזמין מהזוכה מחקר מלא על כל שלביו או רק חלקים ממנו</w:t>
      </w:r>
      <w:r w:rsidR="00DD7217">
        <w:rPr>
          <w:rFonts w:ascii="Arial" w:hAnsi="Arial" w:cs="David" w:hint="cs"/>
          <w:rtl/>
        </w:rPr>
        <w:t>.</w:t>
      </w:r>
    </w:p>
    <w:p w:rsidR="00112AFB" w:rsidRPr="008074FD" w:rsidRDefault="00112AFB" w:rsidP="00DD7217">
      <w:pPr>
        <w:numPr>
          <w:ilvl w:val="0"/>
          <w:numId w:val="14"/>
        </w:numPr>
        <w:spacing w:before="120" w:after="120" w:line="276" w:lineRule="auto"/>
        <w:rPr>
          <w:rFonts w:cs="David"/>
          <w:u w:val="single"/>
        </w:rPr>
      </w:pPr>
      <w:r w:rsidRPr="008074FD">
        <w:rPr>
          <w:rFonts w:ascii="Arial" w:hAnsi="Arial" w:cs="David" w:hint="cs"/>
          <w:u w:val="single"/>
          <w:rtl/>
        </w:rPr>
        <w:t>תנאי סף:</w:t>
      </w:r>
      <w:r w:rsidRPr="008074FD">
        <w:rPr>
          <w:rFonts w:cs="David" w:hint="cs"/>
          <w:u w:val="single"/>
        </w:rPr>
        <w:t xml:space="preserve"> </w:t>
      </w:r>
    </w:p>
    <w:p w:rsidR="00A32F08" w:rsidRPr="00A32F08" w:rsidRDefault="00A32F08" w:rsidP="00DD7217">
      <w:pPr>
        <w:spacing w:line="276" w:lineRule="auto"/>
        <w:ind w:left="720"/>
        <w:jc w:val="both"/>
        <w:rPr>
          <w:rFonts w:cs="David"/>
          <w:b/>
          <w:bCs/>
          <w:rtl/>
        </w:rPr>
      </w:pPr>
      <w:r w:rsidRPr="00A32F08">
        <w:rPr>
          <w:rFonts w:cs="David" w:hint="cs"/>
          <w:b/>
          <w:bCs/>
          <w:rtl/>
        </w:rPr>
        <w:t>התנאי לגבי המציע</w:t>
      </w:r>
      <w:r>
        <w:rPr>
          <w:rFonts w:cs="David" w:hint="cs"/>
          <w:b/>
          <w:bCs/>
          <w:rtl/>
        </w:rPr>
        <w:t>:</w:t>
      </w:r>
    </w:p>
    <w:p w:rsidR="00A32F08" w:rsidRPr="00A32F08" w:rsidRDefault="00A32F08" w:rsidP="00DD7217">
      <w:pPr>
        <w:pStyle w:val="a7"/>
        <w:numPr>
          <w:ilvl w:val="0"/>
          <w:numId w:val="25"/>
        </w:numPr>
        <w:spacing w:line="276" w:lineRule="auto"/>
        <w:ind w:left="1080"/>
        <w:contextualSpacing/>
        <w:jc w:val="both"/>
        <w:rPr>
          <w:rFonts w:cs="David"/>
        </w:rPr>
      </w:pPr>
      <w:r w:rsidRPr="00A32F08">
        <w:rPr>
          <w:rFonts w:cs="David" w:hint="cs"/>
          <w:rtl/>
        </w:rPr>
        <w:t xml:space="preserve">ניסיון בביצוע לפחות 10 סקרים ב-3 השנים האחרונות. </w:t>
      </w:r>
      <w:r w:rsidRPr="00A32F08">
        <w:rPr>
          <w:rFonts w:cs="David"/>
          <w:rtl/>
        </w:rPr>
        <w:t>על המציע להוכיח את כשירותו לפי סעיף זה באמצעות מסמכים שיפרטו את ניסיונו הרלוונטי</w:t>
      </w:r>
      <w:r w:rsidRPr="00A32F08">
        <w:rPr>
          <w:rFonts w:cs="David" w:hint="cs"/>
          <w:rtl/>
        </w:rPr>
        <w:t>.</w:t>
      </w:r>
    </w:p>
    <w:p w:rsidR="00A32F08" w:rsidRPr="00A32F08" w:rsidRDefault="00A32F08" w:rsidP="00DD7217">
      <w:pPr>
        <w:pStyle w:val="a7"/>
        <w:numPr>
          <w:ilvl w:val="0"/>
          <w:numId w:val="25"/>
        </w:numPr>
        <w:spacing w:line="276" w:lineRule="auto"/>
        <w:ind w:left="1080"/>
        <w:contextualSpacing/>
        <w:jc w:val="both"/>
        <w:rPr>
          <w:rFonts w:cs="David"/>
          <w:rtl/>
        </w:rPr>
      </w:pPr>
      <w:r w:rsidRPr="00A32F08">
        <w:rPr>
          <w:rFonts w:cs="David"/>
          <w:rtl/>
        </w:rPr>
        <w:t xml:space="preserve">בעל ניסיון </w:t>
      </w:r>
      <w:r w:rsidRPr="00A32F08">
        <w:rPr>
          <w:rFonts w:cs="David" w:hint="cs"/>
          <w:rtl/>
        </w:rPr>
        <w:t xml:space="preserve">מוכח של שנתיים לפחות בשבע השנים האחרונות בעבודה עם/מול משרדי ממשלה ו/או רשויות מקומיות בביצוע סקרים ומחקרים. </w:t>
      </w:r>
      <w:r w:rsidRPr="00A32F08">
        <w:rPr>
          <w:rFonts w:cs="David"/>
          <w:rtl/>
        </w:rPr>
        <w:t>על המציע להוכיח את כשירותו לפי סעיף זה באמצעות מסמכים שיפרטו את ניסיונו הרלוונטי</w:t>
      </w:r>
      <w:r w:rsidRPr="00A32F08">
        <w:rPr>
          <w:rFonts w:cs="David" w:hint="cs"/>
          <w:rtl/>
        </w:rPr>
        <w:t>.</w:t>
      </w:r>
    </w:p>
    <w:p w:rsidR="00A32F08" w:rsidRPr="00A32F08" w:rsidRDefault="00A32F08" w:rsidP="00DD7217">
      <w:pPr>
        <w:spacing w:line="276" w:lineRule="auto"/>
        <w:ind w:left="720"/>
        <w:jc w:val="both"/>
        <w:rPr>
          <w:rFonts w:cs="David"/>
          <w:b/>
          <w:bCs/>
          <w:rtl/>
        </w:rPr>
      </w:pPr>
      <w:r w:rsidRPr="00A32F08">
        <w:rPr>
          <w:rFonts w:cs="David" w:hint="cs"/>
          <w:b/>
          <w:bCs/>
          <w:rtl/>
        </w:rPr>
        <w:t>התנאים לגבי המבצע</w:t>
      </w:r>
      <w:r>
        <w:rPr>
          <w:rFonts w:cs="David" w:hint="cs"/>
          <w:b/>
          <w:bCs/>
          <w:rtl/>
        </w:rPr>
        <w:t>:</w:t>
      </w:r>
    </w:p>
    <w:p w:rsidR="00A32F08" w:rsidRPr="00A32F08" w:rsidRDefault="00A32F08" w:rsidP="00DD7217">
      <w:pPr>
        <w:pStyle w:val="a7"/>
        <w:numPr>
          <w:ilvl w:val="0"/>
          <w:numId w:val="25"/>
        </w:numPr>
        <w:spacing w:line="276" w:lineRule="auto"/>
        <w:ind w:left="1080"/>
        <w:contextualSpacing/>
        <w:jc w:val="both"/>
        <w:rPr>
          <w:rFonts w:cs="David"/>
        </w:rPr>
      </w:pPr>
      <w:r w:rsidRPr="00A32F08">
        <w:rPr>
          <w:rFonts w:cs="David" w:hint="cs"/>
          <w:rtl/>
        </w:rPr>
        <w:t>בעל תואר ראשון (לפחות) ממוסד אקדמי מוכר בסטטיסטיקה או כלכלה. יש לצרף תעודות השכלה.</w:t>
      </w:r>
    </w:p>
    <w:p w:rsidR="00A32F08" w:rsidRDefault="00A32F08" w:rsidP="00DD7217">
      <w:pPr>
        <w:pStyle w:val="a7"/>
        <w:numPr>
          <w:ilvl w:val="0"/>
          <w:numId w:val="25"/>
        </w:numPr>
        <w:spacing w:line="276" w:lineRule="auto"/>
        <w:ind w:left="1080"/>
        <w:contextualSpacing/>
        <w:jc w:val="both"/>
        <w:rPr>
          <w:rFonts w:cs="David"/>
        </w:rPr>
      </w:pPr>
      <w:r w:rsidRPr="00A32F08">
        <w:rPr>
          <w:rFonts w:cs="David" w:hint="cs"/>
          <w:rtl/>
        </w:rPr>
        <w:t xml:space="preserve">בעל ניסיון קודם מוכח של 3 שנים לפחות בתחום עריכת סקרים ומחקרים. </w:t>
      </w:r>
      <w:r w:rsidRPr="00A32F08">
        <w:rPr>
          <w:rFonts w:cs="David"/>
          <w:rtl/>
        </w:rPr>
        <w:t xml:space="preserve">על </w:t>
      </w:r>
      <w:r w:rsidRPr="00A32F08">
        <w:rPr>
          <w:rFonts w:cs="David" w:hint="cs"/>
          <w:rtl/>
        </w:rPr>
        <w:t>המציע לצרף להצעתו קורות חיים של לפחות 3 מבצעים ו</w:t>
      </w:r>
      <w:r w:rsidRPr="00A32F08">
        <w:rPr>
          <w:rFonts w:cs="David"/>
          <w:rtl/>
        </w:rPr>
        <w:t>להוכיח את כשירות</w:t>
      </w:r>
      <w:r w:rsidRPr="00A32F08">
        <w:rPr>
          <w:rFonts w:cs="David" w:hint="cs"/>
          <w:rtl/>
        </w:rPr>
        <w:t>ם</w:t>
      </w:r>
      <w:r w:rsidRPr="00A32F08">
        <w:rPr>
          <w:rFonts w:cs="David"/>
          <w:rtl/>
        </w:rPr>
        <w:t xml:space="preserve"> </w:t>
      </w:r>
      <w:r w:rsidRPr="00A32F08">
        <w:rPr>
          <w:rFonts w:cs="David" w:hint="cs"/>
          <w:rtl/>
        </w:rPr>
        <w:t xml:space="preserve">של המבצעים כנדרש </w:t>
      </w:r>
      <w:r w:rsidRPr="00A32F08">
        <w:rPr>
          <w:rFonts w:cs="David"/>
          <w:rtl/>
        </w:rPr>
        <w:t>לפי סעיף זה</w:t>
      </w:r>
      <w:r w:rsidRPr="00A32F08">
        <w:rPr>
          <w:rFonts w:cs="David" w:hint="cs"/>
          <w:rtl/>
        </w:rPr>
        <w:t xml:space="preserve"> </w:t>
      </w:r>
      <w:r w:rsidRPr="00A32F08">
        <w:rPr>
          <w:rFonts w:cs="David"/>
          <w:rtl/>
        </w:rPr>
        <w:t xml:space="preserve">באמצעות </w:t>
      </w:r>
      <w:r w:rsidRPr="00A32F08">
        <w:rPr>
          <w:rFonts w:cs="David" w:hint="cs"/>
          <w:rtl/>
        </w:rPr>
        <w:t>תעודות השכלה ו</w:t>
      </w:r>
      <w:r w:rsidRPr="00A32F08">
        <w:rPr>
          <w:rFonts w:cs="David"/>
          <w:rtl/>
        </w:rPr>
        <w:t>מסמכים שיפרטו את ניסיונ</w:t>
      </w:r>
      <w:r w:rsidRPr="00A32F08">
        <w:rPr>
          <w:rFonts w:cs="David" w:hint="cs"/>
          <w:rtl/>
        </w:rPr>
        <w:t>ם</w:t>
      </w:r>
      <w:r w:rsidRPr="00A32F08">
        <w:rPr>
          <w:rFonts w:cs="David"/>
          <w:rtl/>
        </w:rPr>
        <w:t xml:space="preserve"> הרלוונטי</w:t>
      </w:r>
      <w:r w:rsidRPr="00A32F08">
        <w:rPr>
          <w:rFonts w:cs="David" w:hint="cs"/>
          <w:rtl/>
        </w:rPr>
        <w:t>.</w:t>
      </w:r>
    </w:p>
    <w:p w:rsidR="00102C0C" w:rsidRPr="00A32F08" w:rsidRDefault="00102C0C" w:rsidP="00102C0C">
      <w:pPr>
        <w:pStyle w:val="a7"/>
        <w:spacing w:line="360" w:lineRule="auto"/>
        <w:ind w:left="658"/>
        <w:contextualSpacing/>
        <w:jc w:val="both"/>
        <w:rPr>
          <w:rFonts w:cs="David"/>
          <w:rtl/>
        </w:rPr>
      </w:pPr>
    </w:p>
    <w:p w:rsidR="00350813" w:rsidRDefault="00112AFB" w:rsidP="00DD7217">
      <w:pPr>
        <w:numPr>
          <w:ilvl w:val="0"/>
          <w:numId w:val="14"/>
        </w:numPr>
        <w:spacing w:line="276" w:lineRule="auto"/>
        <w:jc w:val="both"/>
        <w:rPr>
          <w:rFonts w:cs="David"/>
        </w:rPr>
      </w:pPr>
      <w:r w:rsidRPr="008074FD">
        <w:rPr>
          <w:rFonts w:cs="David" w:hint="cs"/>
          <w:rtl/>
        </w:rPr>
        <w:t>בכל מקרה של סתירה בין הוראות מודעה זו וההוראות המצויות בחוברת המכרז, הוראות חוברת</w:t>
      </w:r>
      <w:r w:rsidR="008074FD">
        <w:rPr>
          <w:rFonts w:cs="David" w:hint="cs"/>
          <w:rtl/>
        </w:rPr>
        <w:t xml:space="preserve"> </w:t>
      </w:r>
      <w:r w:rsidRPr="008074FD">
        <w:rPr>
          <w:rFonts w:cs="David" w:hint="cs"/>
          <w:rtl/>
        </w:rPr>
        <w:t>המכרז גוברת.</w:t>
      </w:r>
    </w:p>
    <w:p w:rsidR="008263FF" w:rsidRDefault="00112AFB" w:rsidP="00DD7217">
      <w:pPr>
        <w:numPr>
          <w:ilvl w:val="0"/>
          <w:numId w:val="14"/>
        </w:numPr>
        <w:spacing w:line="276" w:lineRule="auto"/>
        <w:jc w:val="both"/>
        <w:rPr>
          <w:rFonts w:cs="David"/>
        </w:rPr>
      </w:pPr>
      <w:r w:rsidRPr="008074FD">
        <w:rPr>
          <w:rFonts w:cs="David" w:hint="cs"/>
          <w:rtl/>
        </w:rPr>
        <w:t>המשרד איננו מחויב לקבל את ההצעה הזולה ביותר או הצעה כלשהי, והוא רשאי לבטל את המכרז או לפרסם מכרז חדש מכל סיבה שהיא, לרבות מקרה שההצעות המתקבלות תחר</w:t>
      </w:r>
      <w:r w:rsidR="00E271B5" w:rsidRPr="008074FD">
        <w:rPr>
          <w:rFonts w:cs="David" w:hint="cs"/>
          <w:rtl/>
        </w:rPr>
        <w:t>ו</w:t>
      </w:r>
      <w:r w:rsidRPr="008074FD">
        <w:rPr>
          <w:rFonts w:cs="David" w:hint="cs"/>
          <w:rtl/>
        </w:rPr>
        <w:t>גנה בעלויות מתחום הציפיות או שלא תעמודנה בדרישות הסף או כתוצאה משיבוש בלתי צפוי בלוחות הזמנים.</w:t>
      </w:r>
    </w:p>
    <w:p w:rsidR="00112AFB" w:rsidRPr="008074FD" w:rsidRDefault="00112AFB" w:rsidP="00DD7217">
      <w:pPr>
        <w:numPr>
          <w:ilvl w:val="0"/>
          <w:numId w:val="14"/>
        </w:numPr>
        <w:spacing w:line="276" w:lineRule="auto"/>
        <w:jc w:val="both"/>
        <w:rPr>
          <w:rFonts w:cs="David"/>
        </w:rPr>
      </w:pPr>
      <w:r w:rsidRPr="008074FD">
        <w:rPr>
          <w:rFonts w:ascii="Arial" w:hAnsi="Arial" w:cs="David"/>
          <w:rtl/>
        </w:rPr>
        <w:t>אמות המידה לבחירת הזוכה ויתר תנאי המכרז מופיעים במכרז</w:t>
      </w:r>
      <w:r w:rsidRPr="008074FD">
        <w:rPr>
          <w:rFonts w:cs="David" w:hint="cs"/>
          <w:rtl/>
        </w:rPr>
        <w:t>.</w:t>
      </w:r>
    </w:p>
    <w:p w:rsidR="00112AFB" w:rsidRPr="008074FD" w:rsidRDefault="008263FF" w:rsidP="008074FD">
      <w:pPr>
        <w:spacing w:line="276" w:lineRule="auto"/>
        <w:ind w:left="5760"/>
        <w:rPr>
          <w:rFonts w:cs="David"/>
          <w:rtl/>
        </w:rPr>
      </w:pPr>
      <w:r w:rsidRPr="008074FD">
        <w:rPr>
          <w:rFonts w:cs="David" w:hint="cs"/>
          <w:rtl/>
        </w:rPr>
        <w:t xml:space="preserve">         ועדת המכרזים</w:t>
      </w:r>
    </w:p>
    <w:p w:rsidR="00FC2538" w:rsidRPr="008074FD" w:rsidRDefault="00350813" w:rsidP="008074FD">
      <w:pPr>
        <w:spacing w:line="276" w:lineRule="auto"/>
        <w:ind w:left="5760"/>
        <w:rPr>
          <w:rFonts w:cs="David"/>
          <w:rtl/>
        </w:rPr>
      </w:pPr>
      <w:r w:rsidRPr="008074FD">
        <w:rPr>
          <w:rFonts w:cs="David" w:hint="cs"/>
          <w:rtl/>
        </w:rPr>
        <w:t xml:space="preserve">המשרד </w:t>
      </w:r>
      <w:r w:rsidR="00194283" w:rsidRPr="008074FD">
        <w:rPr>
          <w:rFonts w:cs="David" w:hint="cs"/>
          <w:rtl/>
        </w:rPr>
        <w:t>לפיתוח הנגב והגליל</w:t>
      </w:r>
    </w:p>
    <w:sectPr w:rsidR="00FC2538" w:rsidRPr="008074FD" w:rsidSect="00AE64E1">
      <w:headerReference w:type="default" r:id="rId7"/>
      <w:footerReference w:type="default" r:id="rId8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27FF" w:rsidRDefault="003427FF">
      <w:r>
        <w:separator/>
      </w:r>
    </w:p>
  </w:endnote>
  <w:endnote w:type="continuationSeparator" w:id="0">
    <w:p w:rsidR="003427FF" w:rsidRDefault="003427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5F59" w:rsidRPr="005600AF" w:rsidRDefault="00305F59" w:rsidP="00AE64E1">
    <w:pPr>
      <w:pStyle w:val="a4"/>
      <w:jc w:val="center"/>
      <w:rPr>
        <w:rFonts w:cs="David"/>
        <w:color w:val="000080"/>
        <w:spacing w:val="26"/>
        <w:sz w:val="20"/>
        <w:szCs w:val="20"/>
        <w:rtl/>
      </w:rPr>
    </w:pPr>
  </w:p>
  <w:p w:rsidR="00305F59" w:rsidRPr="005600AF" w:rsidRDefault="00E66927" w:rsidP="00E31CB5">
    <w:pPr>
      <w:pStyle w:val="a4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</w:rPr>
      <w:pict>
        <v:line id="_x0000_s2049" style="position:absolute;left:0;text-align:left;z-index:251657216" from="0,.1pt" to="448.25pt,.2pt" strokecolor="#006">
          <w10:wrap anchorx="page"/>
        </v:line>
      </w:pict>
    </w:r>
    <w:r w:rsidR="00305F59"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="00305F59" w:rsidRPr="005600AF">
      <w:rPr>
        <w:rFonts w:cs="David"/>
        <w:color w:val="000066"/>
        <w:spacing w:val="20"/>
        <w:sz w:val="22"/>
        <w:szCs w:val="22"/>
      </w:rPr>
      <w:t>03-6</w:t>
    </w:r>
    <w:r w:rsidR="00305F59">
      <w:rPr>
        <w:rFonts w:cs="David"/>
        <w:color w:val="000066"/>
        <w:spacing w:val="20"/>
        <w:sz w:val="22"/>
        <w:szCs w:val="22"/>
      </w:rPr>
      <w:t>060700</w:t>
    </w:r>
    <w:r w:rsidR="00305F59"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="00305F59" w:rsidRPr="005600AF">
      <w:rPr>
        <w:rFonts w:cs="David"/>
        <w:color w:val="000066"/>
        <w:spacing w:val="20"/>
        <w:sz w:val="22"/>
        <w:szCs w:val="22"/>
      </w:rPr>
      <w:t>03-695</w:t>
    </w:r>
    <w:r w:rsidR="00305F59"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27FF" w:rsidRDefault="003427FF">
      <w:r>
        <w:separator/>
      </w:r>
    </w:p>
  </w:footnote>
  <w:footnote w:type="continuationSeparator" w:id="0">
    <w:p w:rsidR="003427FF" w:rsidRDefault="003427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5F59" w:rsidRDefault="00305F59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2743200</wp:posOffset>
          </wp:positionH>
          <wp:positionV relativeFrom="paragraph">
            <wp:posOffset>41275</wp:posOffset>
          </wp:positionV>
          <wp:extent cx="449580" cy="571500"/>
          <wp:effectExtent l="1905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305F59" w:rsidRDefault="00305F59">
    <w:pPr>
      <w:pStyle w:val="a3"/>
      <w:rPr>
        <w:rtl/>
      </w:rPr>
    </w:pPr>
  </w:p>
  <w:p w:rsidR="00305F59" w:rsidRDefault="00305F59">
    <w:pPr>
      <w:pStyle w:val="a3"/>
      <w:rPr>
        <w:rtl/>
      </w:rPr>
    </w:pPr>
  </w:p>
  <w:p w:rsidR="00305F59" w:rsidRDefault="00305F59" w:rsidP="00AE64E1">
    <w:pPr>
      <w:pStyle w:val="a3"/>
      <w:jc w:val="center"/>
      <w:rPr>
        <w:rFonts w:cs="David"/>
        <w:b/>
        <w:bCs/>
        <w:color w:val="000080"/>
        <w:rtl/>
      </w:rPr>
    </w:pPr>
  </w:p>
  <w:p w:rsidR="00305F59" w:rsidRDefault="00305F59" w:rsidP="00632678">
    <w:pPr>
      <w:pStyle w:val="a3"/>
      <w:jc w:val="center"/>
      <w:rPr>
        <w:rFonts w:cs="David"/>
        <w:b/>
        <w:bCs/>
        <w:color w:val="000066"/>
        <w:sz w:val="28"/>
        <w:szCs w:val="28"/>
        <w:rtl/>
      </w:rPr>
    </w:pPr>
    <w:r>
      <w:rPr>
        <w:rFonts w:cs="David" w:hint="cs"/>
        <w:b/>
        <w:bCs/>
        <w:color w:val="000066"/>
        <w:sz w:val="28"/>
        <w:szCs w:val="28"/>
        <w:rtl/>
      </w:rPr>
      <w:t>המשרד לפיתוח הנגב והגליל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F53D6"/>
    <w:multiLevelType w:val="multilevel"/>
    <w:tmpl w:val="0D82A7E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3296A0C"/>
    <w:multiLevelType w:val="hybridMultilevel"/>
    <w:tmpl w:val="DC0EA8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35B60CF"/>
    <w:multiLevelType w:val="hybridMultilevel"/>
    <w:tmpl w:val="A1F82C8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41D7706"/>
    <w:multiLevelType w:val="hybridMultilevel"/>
    <w:tmpl w:val="98DCC2D0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F549DC"/>
    <w:multiLevelType w:val="hybridMultilevel"/>
    <w:tmpl w:val="CE145F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678058C">
      <w:start w:val="1"/>
      <w:numFmt w:val="hebrew1"/>
      <w:lvlText w:val="%2."/>
      <w:lvlJc w:val="left"/>
      <w:pPr>
        <w:tabs>
          <w:tab w:val="num" w:pos="1200"/>
        </w:tabs>
        <w:ind w:left="12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351C57"/>
    <w:multiLevelType w:val="hybridMultilevel"/>
    <w:tmpl w:val="EF2E5AE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5168879E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D225FB"/>
    <w:multiLevelType w:val="hybridMultilevel"/>
    <w:tmpl w:val="AB7EA51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</w:lvl>
    <w:lvl w:ilvl="2" w:tplc="04090011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444DE3"/>
    <w:multiLevelType w:val="hybridMultilevel"/>
    <w:tmpl w:val="A864899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1BA959B2"/>
    <w:multiLevelType w:val="hybridMultilevel"/>
    <w:tmpl w:val="3B42C82C"/>
    <w:lvl w:ilvl="0" w:tplc="9A6E05AC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David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9">
    <w:nsid w:val="22C64A1E"/>
    <w:multiLevelType w:val="multilevel"/>
    <w:tmpl w:val="3F90E0BC"/>
    <w:lvl w:ilvl="0">
      <w:start w:val="4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239B1E34"/>
    <w:multiLevelType w:val="hybridMultilevel"/>
    <w:tmpl w:val="5CB63516"/>
    <w:lvl w:ilvl="0" w:tplc="1964508C">
      <w:start w:val="1"/>
      <w:numFmt w:val="hebrew1"/>
      <w:lvlText w:val="%1."/>
      <w:lvlJc w:val="left"/>
      <w:pPr>
        <w:tabs>
          <w:tab w:val="num" w:pos="1530"/>
        </w:tabs>
        <w:ind w:left="1530" w:hanging="11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88E0601"/>
    <w:multiLevelType w:val="multilevel"/>
    <w:tmpl w:val="6158FF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A286C72"/>
    <w:multiLevelType w:val="hybridMultilevel"/>
    <w:tmpl w:val="4236807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E647F75"/>
    <w:multiLevelType w:val="hybridMultilevel"/>
    <w:tmpl w:val="17661314"/>
    <w:lvl w:ilvl="0" w:tplc="04090005">
      <w:start w:val="1"/>
      <w:numFmt w:val="bullet"/>
      <w:lvlText w:val=""/>
      <w:lvlJc w:val="left"/>
      <w:pPr>
        <w:tabs>
          <w:tab w:val="num" w:pos="309"/>
        </w:tabs>
        <w:ind w:left="309" w:hanging="360"/>
      </w:pPr>
      <w:rPr>
        <w:rFonts w:ascii="Wingdings" w:hAnsi="Wingdings" w:hint="default"/>
        <w:b w:val="0"/>
        <w:sz w:val="28"/>
        <w:u w:val="none"/>
        <w:lang w:val="en-US"/>
      </w:rPr>
    </w:lvl>
    <w:lvl w:ilvl="1" w:tplc="04090019">
      <w:start w:val="1"/>
      <w:numFmt w:val="lowerLetter"/>
      <w:lvlText w:val="%2."/>
      <w:lvlJc w:val="left"/>
      <w:pPr>
        <w:tabs>
          <w:tab w:val="num" w:pos="1029"/>
        </w:tabs>
        <w:ind w:left="102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9"/>
        </w:tabs>
        <w:ind w:left="174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69"/>
        </w:tabs>
        <w:ind w:left="246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14">
    <w:nsid w:val="30C94D11"/>
    <w:multiLevelType w:val="hybridMultilevel"/>
    <w:tmpl w:val="014E69D8"/>
    <w:lvl w:ilvl="0" w:tplc="04090013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5">
    <w:nsid w:val="30CA7CE6"/>
    <w:multiLevelType w:val="hybridMultilevel"/>
    <w:tmpl w:val="623043B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3267431"/>
    <w:multiLevelType w:val="hybridMultilevel"/>
    <w:tmpl w:val="EEA27316"/>
    <w:lvl w:ilvl="0" w:tplc="C0CE4386">
      <w:start w:val="1"/>
      <w:numFmt w:val="hebrew1"/>
      <w:lvlText w:val="%1."/>
      <w:lvlJc w:val="left"/>
      <w:pPr>
        <w:tabs>
          <w:tab w:val="num" w:pos="386"/>
        </w:tabs>
        <w:ind w:left="3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</w:lvl>
  </w:abstractNum>
  <w:abstractNum w:abstractNumId="17">
    <w:nsid w:val="3A6336E2"/>
    <w:multiLevelType w:val="hybridMultilevel"/>
    <w:tmpl w:val="8DC42A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FAE28A8"/>
    <w:multiLevelType w:val="hybridMultilevel"/>
    <w:tmpl w:val="DFA66134"/>
    <w:lvl w:ilvl="0" w:tplc="00D43AD6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bidi="he-IL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9CEC2C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A79C9568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B2033A"/>
    <w:multiLevelType w:val="hybridMultilevel"/>
    <w:tmpl w:val="FAA64C48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C2D28EA"/>
    <w:multiLevelType w:val="hybridMultilevel"/>
    <w:tmpl w:val="D6F8A3EE"/>
    <w:lvl w:ilvl="0" w:tplc="CCF2F7F4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EC114EC"/>
    <w:multiLevelType w:val="hybridMultilevel"/>
    <w:tmpl w:val="779AE660"/>
    <w:lvl w:ilvl="0" w:tplc="BC080B8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7B6765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72D12E7"/>
    <w:multiLevelType w:val="hybridMultilevel"/>
    <w:tmpl w:val="A2260950"/>
    <w:lvl w:ilvl="0" w:tplc="143A6E9E">
      <w:start w:val="1"/>
      <w:numFmt w:val="hebrew1"/>
      <w:lvlText w:val="%1."/>
      <w:lvlJc w:val="left"/>
      <w:pPr>
        <w:ind w:left="720" w:hanging="360"/>
      </w:pPr>
      <w:rPr>
        <w:rFonts w:cs="David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C12FA6"/>
    <w:multiLevelType w:val="hybridMultilevel"/>
    <w:tmpl w:val="5CE42BE2"/>
    <w:lvl w:ilvl="0" w:tplc="C0ACFAEE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David"/>
      </w:rPr>
    </w:lvl>
    <w:lvl w:ilvl="1" w:tplc="9C26F6BA">
      <w:start w:val="1"/>
      <w:numFmt w:val="hebrew1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>
    <w:nsid w:val="68677414"/>
    <w:multiLevelType w:val="hybridMultilevel"/>
    <w:tmpl w:val="E59877F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E9D3B8B"/>
    <w:multiLevelType w:val="hybridMultilevel"/>
    <w:tmpl w:val="887EC33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73815E6C"/>
    <w:multiLevelType w:val="hybridMultilevel"/>
    <w:tmpl w:val="0114AA7E"/>
    <w:lvl w:ilvl="0" w:tplc="FFFFFFF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FFFFFFFF">
      <w:start w:val="1"/>
      <w:numFmt w:val="hebrew1"/>
      <w:lvlText w:val="%2."/>
      <w:lvlJc w:val="left"/>
      <w:pPr>
        <w:ind w:left="1770" w:hanging="69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16"/>
  </w:num>
  <w:num w:numId="3">
    <w:abstractNumId w:val="20"/>
  </w:num>
  <w:num w:numId="4">
    <w:abstractNumId w:val="3"/>
  </w:num>
  <w:num w:numId="5">
    <w:abstractNumId w:val="5"/>
  </w:num>
  <w:num w:numId="6">
    <w:abstractNumId w:val="11"/>
  </w:num>
  <w:num w:numId="7">
    <w:abstractNumId w:val="1"/>
  </w:num>
  <w:num w:numId="8">
    <w:abstractNumId w:val="2"/>
  </w:num>
  <w:num w:numId="9">
    <w:abstractNumId w:val="15"/>
  </w:num>
  <w:num w:numId="10">
    <w:abstractNumId w:val="12"/>
  </w:num>
  <w:num w:numId="11">
    <w:abstractNumId w:val="10"/>
  </w:num>
  <w:num w:numId="12">
    <w:abstractNumId w:val="25"/>
  </w:num>
  <w:num w:numId="13">
    <w:abstractNumId w:val="18"/>
  </w:num>
  <w:num w:numId="14">
    <w:abstractNumId w:val="4"/>
  </w:num>
  <w:num w:numId="15">
    <w:abstractNumId w:val="6"/>
  </w:num>
  <w:num w:numId="16">
    <w:abstractNumId w:val="19"/>
  </w:num>
  <w:num w:numId="17">
    <w:abstractNumId w:val="23"/>
  </w:num>
  <w:num w:numId="18">
    <w:abstractNumId w:val="21"/>
  </w:num>
  <w:num w:numId="19">
    <w:abstractNumId w:val="14"/>
  </w:num>
  <w:num w:numId="20">
    <w:abstractNumId w:val="26"/>
  </w:num>
  <w:num w:numId="21">
    <w:abstractNumId w:val="13"/>
  </w:num>
  <w:num w:numId="22">
    <w:abstractNumId w:val="17"/>
  </w:num>
  <w:num w:numId="23">
    <w:abstractNumId w:val="22"/>
  </w:num>
  <w:num w:numId="24">
    <w:abstractNumId w:val="0"/>
  </w:num>
  <w:num w:numId="25">
    <w:abstractNumId w:val="24"/>
  </w:num>
  <w:num w:numId="26">
    <w:abstractNumId w:val="9"/>
  </w:num>
  <w:num w:numId="2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6146">
      <o:colormru v:ext="edit" colors="#006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applyBreakingRules/>
  </w:compat>
  <w:rsids>
    <w:rsidRoot w:val="006E34EA"/>
    <w:rsid w:val="00010ABB"/>
    <w:rsid w:val="00012098"/>
    <w:rsid w:val="00012E25"/>
    <w:rsid w:val="00016514"/>
    <w:rsid w:val="000909AE"/>
    <w:rsid w:val="000A146B"/>
    <w:rsid w:val="000A178D"/>
    <w:rsid w:val="000B44E8"/>
    <w:rsid w:val="000C798B"/>
    <w:rsid w:val="000D07B9"/>
    <w:rsid w:val="000F43A3"/>
    <w:rsid w:val="000F694E"/>
    <w:rsid w:val="00102C0C"/>
    <w:rsid w:val="00104645"/>
    <w:rsid w:val="00112AFB"/>
    <w:rsid w:val="001159C0"/>
    <w:rsid w:val="00120DC0"/>
    <w:rsid w:val="00123184"/>
    <w:rsid w:val="001308DF"/>
    <w:rsid w:val="00131A5E"/>
    <w:rsid w:val="001765BE"/>
    <w:rsid w:val="00191028"/>
    <w:rsid w:val="00194283"/>
    <w:rsid w:val="00194946"/>
    <w:rsid w:val="001A2586"/>
    <w:rsid w:val="001C3E52"/>
    <w:rsid w:val="001D4793"/>
    <w:rsid w:val="001D6398"/>
    <w:rsid w:val="00205686"/>
    <w:rsid w:val="0020787A"/>
    <w:rsid w:val="00242A22"/>
    <w:rsid w:val="002457A1"/>
    <w:rsid w:val="00285880"/>
    <w:rsid w:val="002966E1"/>
    <w:rsid w:val="00296F8D"/>
    <w:rsid w:val="002A0B2F"/>
    <w:rsid w:val="002C79C2"/>
    <w:rsid w:val="002D383B"/>
    <w:rsid w:val="002F6D2D"/>
    <w:rsid w:val="002F71F0"/>
    <w:rsid w:val="00305F59"/>
    <w:rsid w:val="00331A59"/>
    <w:rsid w:val="003427FF"/>
    <w:rsid w:val="00350813"/>
    <w:rsid w:val="0037095F"/>
    <w:rsid w:val="00373219"/>
    <w:rsid w:val="00377AB7"/>
    <w:rsid w:val="00387C50"/>
    <w:rsid w:val="00390728"/>
    <w:rsid w:val="003D1265"/>
    <w:rsid w:val="003E5801"/>
    <w:rsid w:val="003F71B9"/>
    <w:rsid w:val="004143B7"/>
    <w:rsid w:val="0042784F"/>
    <w:rsid w:val="004504B9"/>
    <w:rsid w:val="0045390C"/>
    <w:rsid w:val="004D48B8"/>
    <w:rsid w:val="004F7EC6"/>
    <w:rsid w:val="005019CB"/>
    <w:rsid w:val="00546726"/>
    <w:rsid w:val="00550585"/>
    <w:rsid w:val="005600AF"/>
    <w:rsid w:val="00581200"/>
    <w:rsid w:val="005A342D"/>
    <w:rsid w:val="005C54E2"/>
    <w:rsid w:val="005E337C"/>
    <w:rsid w:val="005F2832"/>
    <w:rsid w:val="00625C4C"/>
    <w:rsid w:val="00632678"/>
    <w:rsid w:val="00661E2F"/>
    <w:rsid w:val="00673D2C"/>
    <w:rsid w:val="00686E2F"/>
    <w:rsid w:val="00690260"/>
    <w:rsid w:val="006B024D"/>
    <w:rsid w:val="006B03F8"/>
    <w:rsid w:val="006B6D88"/>
    <w:rsid w:val="006C7C8D"/>
    <w:rsid w:val="006E19B6"/>
    <w:rsid w:val="006E34EA"/>
    <w:rsid w:val="006F7A14"/>
    <w:rsid w:val="00703B0B"/>
    <w:rsid w:val="00750ACD"/>
    <w:rsid w:val="00753AAB"/>
    <w:rsid w:val="00756B38"/>
    <w:rsid w:val="0078065F"/>
    <w:rsid w:val="00783CDF"/>
    <w:rsid w:val="00797900"/>
    <w:rsid w:val="007B4F4D"/>
    <w:rsid w:val="007C4EB4"/>
    <w:rsid w:val="008074FD"/>
    <w:rsid w:val="008263FF"/>
    <w:rsid w:val="008307D6"/>
    <w:rsid w:val="008311B3"/>
    <w:rsid w:val="008412C6"/>
    <w:rsid w:val="00857509"/>
    <w:rsid w:val="00862E91"/>
    <w:rsid w:val="00873FDE"/>
    <w:rsid w:val="00876E15"/>
    <w:rsid w:val="0089174F"/>
    <w:rsid w:val="008C4046"/>
    <w:rsid w:val="008C5595"/>
    <w:rsid w:val="008D4E3C"/>
    <w:rsid w:val="00926C78"/>
    <w:rsid w:val="009512A9"/>
    <w:rsid w:val="0095371C"/>
    <w:rsid w:val="009614F8"/>
    <w:rsid w:val="0096389F"/>
    <w:rsid w:val="0096536A"/>
    <w:rsid w:val="009A3E14"/>
    <w:rsid w:val="009B72E0"/>
    <w:rsid w:val="009F1EAC"/>
    <w:rsid w:val="00A31E12"/>
    <w:rsid w:val="00A32F08"/>
    <w:rsid w:val="00A5207B"/>
    <w:rsid w:val="00A609FF"/>
    <w:rsid w:val="00A80C57"/>
    <w:rsid w:val="00A8249F"/>
    <w:rsid w:val="00AD06BA"/>
    <w:rsid w:val="00AD4680"/>
    <w:rsid w:val="00AE64E1"/>
    <w:rsid w:val="00B10850"/>
    <w:rsid w:val="00B17881"/>
    <w:rsid w:val="00B26F0E"/>
    <w:rsid w:val="00B3241E"/>
    <w:rsid w:val="00B37CB4"/>
    <w:rsid w:val="00BC2E4D"/>
    <w:rsid w:val="00BD4BE3"/>
    <w:rsid w:val="00BF1669"/>
    <w:rsid w:val="00BF1ED5"/>
    <w:rsid w:val="00BF4142"/>
    <w:rsid w:val="00BF4A02"/>
    <w:rsid w:val="00C154A4"/>
    <w:rsid w:val="00C35866"/>
    <w:rsid w:val="00C54685"/>
    <w:rsid w:val="00C6278E"/>
    <w:rsid w:val="00C84BCA"/>
    <w:rsid w:val="00C8518E"/>
    <w:rsid w:val="00CA3269"/>
    <w:rsid w:val="00CE1AD6"/>
    <w:rsid w:val="00D01CD9"/>
    <w:rsid w:val="00D13C7F"/>
    <w:rsid w:val="00D46DF0"/>
    <w:rsid w:val="00D51623"/>
    <w:rsid w:val="00D83912"/>
    <w:rsid w:val="00D91B71"/>
    <w:rsid w:val="00D927C7"/>
    <w:rsid w:val="00DA4A8B"/>
    <w:rsid w:val="00DD2C6F"/>
    <w:rsid w:val="00DD7217"/>
    <w:rsid w:val="00DE0259"/>
    <w:rsid w:val="00DE0EAA"/>
    <w:rsid w:val="00E271B5"/>
    <w:rsid w:val="00E31CB5"/>
    <w:rsid w:val="00E46A20"/>
    <w:rsid w:val="00E65FEB"/>
    <w:rsid w:val="00E66927"/>
    <w:rsid w:val="00E80AAB"/>
    <w:rsid w:val="00E819CE"/>
    <w:rsid w:val="00E87271"/>
    <w:rsid w:val="00EB2DD7"/>
    <w:rsid w:val="00EE06C5"/>
    <w:rsid w:val="00EE1DAD"/>
    <w:rsid w:val="00EE5C0B"/>
    <w:rsid w:val="00F05454"/>
    <w:rsid w:val="00F149BC"/>
    <w:rsid w:val="00F32100"/>
    <w:rsid w:val="00F61A4E"/>
    <w:rsid w:val="00F70DB7"/>
    <w:rsid w:val="00F75C01"/>
    <w:rsid w:val="00F827A8"/>
    <w:rsid w:val="00F83AD6"/>
    <w:rsid w:val="00F859B9"/>
    <w:rsid w:val="00F916C9"/>
    <w:rsid w:val="00FA734F"/>
    <w:rsid w:val="00FC2538"/>
    <w:rsid w:val="00FE0B85"/>
    <w:rsid w:val="00FE2236"/>
    <w:rsid w:val="00FF1DD8"/>
    <w:rsid w:val="00FF58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>
      <o:colormru v:ext="edit" colors="#006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2AFB"/>
    <w:pPr>
      <w:bidi/>
    </w:pPr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112AF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AE64E1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AE64E1"/>
    <w:pPr>
      <w:tabs>
        <w:tab w:val="center" w:pos="4153"/>
        <w:tab w:val="right" w:pos="8306"/>
      </w:tabs>
    </w:pPr>
  </w:style>
  <w:style w:type="paragraph" w:styleId="a5">
    <w:name w:val="Balloon Text"/>
    <w:basedOn w:val="a"/>
    <w:semiHidden/>
    <w:rsid w:val="00FF1DD8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rsid w:val="00112AFB"/>
    <w:rPr>
      <w:rFonts w:ascii="Arial" w:hAnsi="Arial" w:cs="Arial"/>
      <w:b/>
      <w:bCs/>
      <w:kern w:val="32"/>
      <w:sz w:val="32"/>
      <w:szCs w:val="32"/>
      <w:lang w:val="en-US" w:eastAsia="en-US" w:bidi="he-IL"/>
    </w:rPr>
  </w:style>
  <w:style w:type="character" w:customStyle="1" w:styleId="a6">
    <w:name w:val="תו"/>
    <w:basedOn w:val="a0"/>
    <w:rsid w:val="008263FF"/>
    <w:rPr>
      <w:rFonts w:ascii="Arial" w:hAnsi="Arial" w:cs="Arial"/>
      <w:b/>
      <w:bCs/>
      <w:kern w:val="32"/>
      <w:sz w:val="32"/>
      <w:szCs w:val="32"/>
      <w:lang w:val="en-US" w:eastAsia="en-US" w:bidi="he-IL"/>
    </w:rPr>
  </w:style>
  <w:style w:type="paragraph" w:styleId="a7">
    <w:name w:val="List Paragraph"/>
    <w:basedOn w:val="a"/>
    <w:uiPriority w:val="34"/>
    <w:qFormat/>
    <w:rsid w:val="00191028"/>
    <w:pPr>
      <w:ind w:left="720"/>
    </w:pPr>
  </w:style>
  <w:style w:type="paragraph" w:styleId="NormalWeb">
    <w:name w:val="Normal (Web)"/>
    <w:basedOn w:val="a"/>
    <w:uiPriority w:val="99"/>
    <w:unhideWhenUsed/>
    <w:rsid w:val="00387C50"/>
    <w:pPr>
      <w:bidi w:val="0"/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163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ronK\Application%20Data\Microsoft\Templates\&#1508;&#1493;&#1512;&#1502;&#1496;%20&#1502;&#1499;&#1514;&#1489;%20&#1506;&#1489;&#1512;&#1497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פורמט מכתב עברית</Template>
  <TotalTime>2</TotalTime>
  <Pages>1</Pages>
  <Words>338</Words>
  <Characters>1692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ג  אדר ב תשס"ה</vt:lpstr>
    </vt:vector>
  </TitlesOfParts>
  <Company>משרד ראש הממשלה</Company>
  <LinksUpToDate>false</LinksUpToDate>
  <CharactersWithSpaces>2026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ג  אדר ב תשס"ה</dc:title>
  <dc:subject/>
  <dc:creator>maronK</dc:creator>
  <cp:keywords/>
  <dc:description/>
  <cp:lastModifiedBy>drors</cp:lastModifiedBy>
  <cp:revision>2</cp:revision>
  <cp:lastPrinted>2006-02-28T16:02:00Z</cp:lastPrinted>
  <dcterms:created xsi:type="dcterms:W3CDTF">2011-01-23T07:24:00Z</dcterms:created>
  <dcterms:modified xsi:type="dcterms:W3CDTF">2011-01-23T07:24:00Z</dcterms:modified>
</cp:coreProperties>
</file>